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2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AA7FBA" w:rsidP="00AA7FBA">
            <w:pPr>
              <w:pStyle w:val="Title"/>
            </w:pPr>
            <w:r>
              <w:t>PARENT MASTER’S CLASS</w:t>
            </w:r>
            <w:r w:rsidR="003D1B71" w:rsidRPr="00310F17">
              <w:br/>
            </w:r>
          </w:p>
        </w:tc>
      </w:tr>
      <w:tr w:rsidR="00AA7FBA" w:rsidRPr="00AA7FBA" w:rsidTr="00A158B7">
        <w:trPr>
          <w:trHeight w:val="1589"/>
        </w:trPr>
        <w:tc>
          <w:tcPr>
            <w:tcW w:w="3662" w:type="dxa"/>
            <w:gridSpan w:val="2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AA7FBA" w:rsidRDefault="00AA7FBA" w:rsidP="00AA7FBA">
            <w:pPr>
              <w:pStyle w:val="Heading2"/>
              <w:rPr>
                <w:rFonts w:ascii="Calibri" w:hAnsi="Calibri" w:cs="Calibri"/>
                <w:b w:val="0"/>
                <w:color w:val="auto"/>
                <w:sz w:val="32"/>
                <w:szCs w:val="24"/>
                <w:u w:val="none"/>
              </w:rPr>
            </w:pPr>
            <w:r w:rsidRPr="00AA7FBA">
              <w:rPr>
                <w:rFonts w:ascii="Calibri" w:hAnsi="Calibri" w:cs="Calibri"/>
                <w:b w:val="0"/>
                <w:color w:val="auto"/>
                <w:sz w:val="32"/>
                <w:szCs w:val="24"/>
                <w:u w:val="none"/>
              </w:rPr>
              <w:t xml:space="preserve">Do you have a talent? Are you good at teaching others? Well Yearling is now hosting Parent Master Classes taught and led by our parents. </w:t>
            </w:r>
            <w:r>
              <w:rPr>
                <w:rFonts w:ascii="Calibri" w:hAnsi="Calibri" w:cs="Calibri"/>
                <w:b w:val="0"/>
                <w:color w:val="auto"/>
                <w:sz w:val="32"/>
                <w:szCs w:val="24"/>
                <w:u w:val="none"/>
              </w:rPr>
              <w:t>Get a fre</w:t>
            </w:r>
            <w:r w:rsidR="002A5B61">
              <w:rPr>
                <w:rFonts w:ascii="Calibri" w:hAnsi="Calibri" w:cs="Calibri"/>
                <w:b w:val="0"/>
                <w:color w:val="auto"/>
                <w:sz w:val="32"/>
                <w:szCs w:val="24"/>
                <w:u w:val="none"/>
              </w:rPr>
              <w:t xml:space="preserve">e course on a variety of things, for example: </w:t>
            </w:r>
          </w:p>
          <w:p w:rsidR="002A5B61" w:rsidRPr="002A5B61" w:rsidRDefault="002A5B61" w:rsidP="002A5B61"/>
          <w:p w:rsidR="00AA7FBA" w:rsidRPr="00604A4E" w:rsidRDefault="00604A4E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BAKING</w:t>
            </w:r>
          </w:p>
          <w:p w:rsidR="00604A4E" w:rsidRPr="00604A4E" w:rsidRDefault="00604A4E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HOW TO HAVE CONVERSATIONS WITH YOUR CHILD’S TEACHER</w:t>
            </w:r>
          </w:p>
          <w:p w:rsidR="00604A4E" w:rsidRPr="00604A4E" w:rsidRDefault="00604A4E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SELF DEFENSE CLASSES</w:t>
            </w:r>
          </w:p>
          <w:p w:rsidR="00604A4E" w:rsidRPr="00604A4E" w:rsidRDefault="00604A4E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POETRY (CREATIVE WRITING)</w:t>
            </w:r>
          </w:p>
          <w:p w:rsidR="00560780" w:rsidRPr="00560780" w:rsidRDefault="00560780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 xml:space="preserve">HOW TO WRITE A RESUME &amp; LAND A JOB </w:t>
            </w:r>
            <w:bookmarkStart w:id="0" w:name="_GoBack"/>
            <w:bookmarkEnd w:id="0"/>
          </w:p>
          <w:p w:rsidR="00560780" w:rsidRPr="00560780" w:rsidRDefault="00560780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HOW TO DRESS FOR SUCCESS</w:t>
            </w:r>
          </w:p>
          <w:p w:rsidR="00560780" w:rsidRPr="00560780" w:rsidRDefault="00560780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PREPARING FAST AND HEALTHY MEALS</w:t>
            </w:r>
          </w:p>
          <w:p w:rsidR="00560780" w:rsidRPr="00560780" w:rsidRDefault="00560780" w:rsidP="00AA7FBA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ARTS AND CRAFTS</w:t>
            </w:r>
          </w:p>
          <w:p w:rsidR="00560780" w:rsidRDefault="00560780" w:rsidP="00560780">
            <w:pPr>
              <w:rPr>
                <w:rFonts w:ascii="Times New Roman" w:hAnsi="Times New Roman"/>
                <w:sz w:val="24"/>
              </w:rPr>
            </w:pPr>
          </w:p>
          <w:p w:rsidR="00604A4E" w:rsidRDefault="00560780" w:rsidP="00560780">
            <w:pPr>
              <w:rPr>
                <w:rFonts w:cstheme="minorHAnsi"/>
                <w:sz w:val="32"/>
                <w:szCs w:val="32"/>
              </w:rPr>
            </w:pPr>
            <w:r w:rsidRPr="00560780">
              <w:rPr>
                <w:rFonts w:cstheme="minorHAnsi"/>
                <w:sz w:val="32"/>
                <w:szCs w:val="32"/>
              </w:rPr>
              <w:t>IF YOU HAVE ANY TYPE OF SKILLSET AND WANT TO HELP OTHER</w:t>
            </w:r>
            <w:r>
              <w:rPr>
                <w:rFonts w:cstheme="minorHAnsi"/>
                <w:sz w:val="32"/>
                <w:szCs w:val="32"/>
              </w:rPr>
              <w:t>S</w:t>
            </w:r>
            <w:r w:rsidR="002A5B61">
              <w:rPr>
                <w:rFonts w:cstheme="minorHAnsi"/>
                <w:sz w:val="32"/>
                <w:szCs w:val="32"/>
              </w:rPr>
              <w:t xml:space="preserve">, YEARLING IS THE PLACE WHERE IT ALL CAN HAPPEN! </w:t>
            </w:r>
            <w:r w:rsidRPr="00560780">
              <w:rPr>
                <w:rFonts w:cstheme="minorHAnsi"/>
                <w:sz w:val="32"/>
                <w:szCs w:val="32"/>
              </w:rPr>
              <w:t xml:space="preserve"> </w:t>
            </w:r>
          </w:p>
          <w:p w:rsidR="002A5B61" w:rsidRDefault="002A5B61" w:rsidP="00560780">
            <w:pPr>
              <w:rPr>
                <w:rFonts w:cstheme="minorHAnsi"/>
                <w:sz w:val="32"/>
                <w:szCs w:val="32"/>
              </w:rPr>
            </w:pPr>
          </w:p>
          <w:p w:rsidR="002A5B61" w:rsidRDefault="002A5B61" w:rsidP="00560780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FEEL FREE TO CONTACT THE FRONT OFFICE FOR MORE INFORMATION @ (863)462-5056</w:t>
            </w:r>
          </w:p>
          <w:p w:rsidR="002A5B61" w:rsidRDefault="002A5B61" w:rsidP="00560780">
            <w:pPr>
              <w:rPr>
                <w:rFonts w:ascii="Algerian" w:hAnsi="Algerian" w:cstheme="minorHAnsi"/>
                <w:i/>
                <w:sz w:val="32"/>
                <w:szCs w:val="32"/>
              </w:rPr>
            </w:pPr>
          </w:p>
          <w:p w:rsidR="002A5B61" w:rsidRPr="002A5B61" w:rsidRDefault="002A5B61" w:rsidP="00560780">
            <w:pPr>
              <w:rPr>
                <w:rFonts w:ascii="Brush Script MT" w:hAnsi="Brush Script MT" w:cstheme="minorHAnsi"/>
                <w:i/>
                <w:sz w:val="40"/>
                <w:szCs w:val="40"/>
              </w:rPr>
            </w:pPr>
            <w:r w:rsidRPr="002A5B61">
              <w:rPr>
                <w:rFonts w:ascii="Brush Script MT" w:hAnsi="Brush Script MT" w:cstheme="minorHAnsi"/>
                <w:i/>
                <w:sz w:val="40"/>
                <w:szCs w:val="40"/>
              </w:rPr>
              <w:t xml:space="preserve">Everyday add value to yourself and others! </w:t>
            </w:r>
          </w:p>
          <w:p w:rsidR="00604A4E" w:rsidRPr="00AA7FBA" w:rsidRDefault="00604A4E" w:rsidP="00560780"/>
        </w:tc>
      </w:tr>
      <w:tr w:rsidR="00AA7FBA" w:rsidRPr="00AA7FBA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AA7FBA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FBA" w:rsidRDefault="00AA7FBA" w:rsidP="00590471">
      <w:r>
        <w:separator/>
      </w:r>
    </w:p>
  </w:endnote>
  <w:endnote w:type="continuationSeparator" w:id="0">
    <w:p w:rsidR="00AA7FBA" w:rsidRDefault="00AA7FB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FBA" w:rsidRDefault="00AA7FBA" w:rsidP="00590471">
      <w:r>
        <w:separator/>
      </w:r>
    </w:p>
  </w:footnote>
  <w:footnote w:type="continuationSeparator" w:id="0">
    <w:p w:rsidR="00AA7FBA" w:rsidRDefault="00AA7FB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AD12E9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4425B"/>
    <w:multiLevelType w:val="hybridMultilevel"/>
    <w:tmpl w:val="1E424E1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FB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A5B61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0780"/>
    <w:rsid w:val="00565C77"/>
    <w:rsid w:val="0056708E"/>
    <w:rsid w:val="005801E5"/>
    <w:rsid w:val="00590471"/>
    <w:rsid w:val="005D01FA"/>
    <w:rsid w:val="00604A4E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A3365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A7FBA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741F8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29B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j1020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71af3243-3dd4-4a8d-8c0d-dd76da1f02a5"/>
    <ds:schemaRef ds:uri="16c05727-aa75-4e4a-9b5f-8a80a116589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116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2019-11-04T20:30:00Z</dcterms:created>
  <dcterms:modified xsi:type="dcterms:W3CDTF">2019-11-04T21:24:00Z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